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E57" w:rsidRPr="00A553D9" w:rsidRDefault="00861E57" w:rsidP="00A553D9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010101"/>
          <w:sz w:val="28"/>
          <w:szCs w:val="28"/>
          <w:u w:val="single"/>
          <w:lang w:eastAsia="ru-RU"/>
        </w:rPr>
      </w:pPr>
      <w:r w:rsidRPr="00A553D9">
        <w:rPr>
          <w:rFonts w:ascii="Times New Roman" w:hAnsi="Times New Roman"/>
          <w:b/>
          <w:bCs/>
          <w:color w:val="010101"/>
          <w:sz w:val="28"/>
          <w:szCs w:val="28"/>
          <w:u w:val="single"/>
          <w:lang w:eastAsia="ru-RU"/>
        </w:rPr>
        <w:t>Уведомление о проведении общественного обсуждения </w:t>
      </w:r>
    </w:p>
    <w:p w:rsidR="00861E57" w:rsidRDefault="00861E57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</w:p>
    <w:p w:rsidR="00861E57" w:rsidRDefault="00861E57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Администрация 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поселка Рамасуха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нностя»   </w:t>
      </w:r>
      <w:r w:rsidRPr="00A553D9"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с 1 октября по 1 ноября 202</w:t>
      </w:r>
      <w:r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3</w:t>
      </w:r>
      <w:r w:rsidRPr="00A553D9"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 xml:space="preserve"> года 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проводится общественное обсуждение 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проекта программы 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профилактики рисков причинения вреда (ущерба) охраняемым законом ценнос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тям по муниципальному жилищному 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контролю, осуществляемому на территории 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 Рамасухского городского поселения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, на 202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4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год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.</w:t>
      </w:r>
    </w:p>
    <w:p w:rsidR="00861E57" w:rsidRDefault="00861E57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В целях общественного обсуждения проект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а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программы профилактики </w:t>
      </w:r>
      <w:r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п</w:t>
      </w:r>
      <w:r w:rsidRPr="00A553D9"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редложения принимаются с 01 октября по 01 ноября 202</w:t>
      </w:r>
      <w:r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3</w:t>
      </w:r>
      <w:r w:rsidRPr="00A553D9"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 xml:space="preserve"> года.</w:t>
      </w:r>
    </w:p>
    <w:p w:rsidR="00861E57" w:rsidRPr="00A553D9" w:rsidRDefault="00861E57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</w:pPr>
    </w:p>
    <w:p w:rsidR="00861E57" w:rsidRPr="00A553D9" w:rsidRDefault="00861E57" w:rsidP="00A553D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b/>
          <w:color w:val="010101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:rsidR="00861E57" w:rsidRDefault="00861E57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</w:pPr>
    </w:p>
    <w:p w:rsidR="00861E57" w:rsidRDefault="00861E57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243413, Брянская область, Почепский район,</w:t>
      </w:r>
    </w:p>
    <w:p w:rsidR="00861E57" w:rsidRPr="00A553D9" w:rsidRDefault="00861E57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/>
          <w:color w:val="010101"/>
          <w:sz w:val="28"/>
          <w:szCs w:val="28"/>
          <w:lang w:eastAsia="ru-RU"/>
        </w:rPr>
        <w:t>п. Рамасуха, ул. Почепская, 1</w:t>
      </w:r>
    </w:p>
    <w:p w:rsidR="00861E57" w:rsidRDefault="00861E57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</w:pPr>
    </w:p>
    <w:p w:rsidR="00861E57" w:rsidRPr="00A553D9" w:rsidRDefault="00861E57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  <w:t>нарочным: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Брянская область, Почепский район, п. Рамасуха, ул. Почепская, 1 кабинет1</w:t>
      </w:r>
    </w:p>
    <w:p w:rsidR="00861E57" w:rsidRDefault="00861E57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</w:pPr>
    </w:p>
    <w:p w:rsidR="00861E57" w:rsidRPr="00580242" w:rsidRDefault="00861E57" w:rsidP="00624A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/>
          <w:color w:val="010101"/>
          <w:sz w:val="28"/>
          <w:szCs w:val="28"/>
          <w:lang w:val="en-US" w:eastAsia="ru-RU"/>
        </w:rPr>
        <w:t>r</w:t>
      </w:r>
      <w:r w:rsidRPr="00580242">
        <w:rPr>
          <w:rFonts w:ascii="Times New Roman" w:hAnsi="Times New Roman"/>
          <w:sz w:val="28"/>
          <w:szCs w:val="28"/>
          <w:lang w:val="en-US"/>
        </w:rPr>
        <w:t>amasuha</w:t>
      </w:r>
      <w:r w:rsidRPr="00580242">
        <w:rPr>
          <w:rFonts w:ascii="Times New Roman" w:hAnsi="Times New Roman"/>
          <w:sz w:val="28"/>
          <w:szCs w:val="28"/>
        </w:rPr>
        <w:t>_09@</w:t>
      </w:r>
      <w:r w:rsidRPr="00580242">
        <w:rPr>
          <w:rFonts w:ascii="Times New Roman" w:hAnsi="Times New Roman"/>
          <w:sz w:val="28"/>
          <w:szCs w:val="28"/>
          <w:lang w:val="en-US"/>
        </w:rPr>
        <w:t>mail</w:t>
      </w:r>
      <w:r w:rsidRPr="00580242">
        <w:rPr>
          <w:rFonts w:ascii="Times New Roman" w:hAnsi="Times New Roman"/>
          <w:sz w:val="28"/>
          <w:szCs w:val="28"/>
        </w:rPr>
        <w:t>.</w:t>
      </w:r>
      <w:r w:rsidRPr="00580242">
        <w:rPr>
          <w:rFonts w:ascii="Times New Roman" w:hAnsi="Times New Roman"/>
          <w:sz w:val="28"/>
          <w:szCs w:val="28"/>
          <w:lang w:val="en-US"/>
        </w:rPr>
        <w:t>ru</w:t>
      </w:r>
    </w:p>
    <w:p w:rsidR="00861E57" w:rsidRDefault="00861E57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</w:p>
    <w:p w:rsidR="00861E57" w:rsidRPr="00A553D9" w:rsidRDefault="00861E57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Pr="00A553D9"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 с 1 ноября по 1 декабря 202</w:t>
      </w:r>
      <w:r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3</w:t>
      </w:r>
      <w:r w:rsidRPr="00A553D9"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 xml:space="preserve"> года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. </w:t>
      </w:r>
    </w:p>
    <w:p w:rsidR="00861E57" w:rsidRPr="00A553D9" w:rsidRDefault="00861E57" w:rsidP="00A553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861E57" w:rsidRPr="00A553D9" w:rsidSect="00A553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53D9"/>
    <w:rsid w:val="00104FE7"/>
    <w:rsid w:val="00140B61"/>
    <w:rsid w:val="00302874"/>
    <w:rsid w:val="00580242"/>
    <w:rsid w:val="005A491D"/>
    <w:rsid w:val="00624AEA"/>
    <w:rsid w:val="007C5279"/>
    <w:rsid w:val="00817E77"/>
    <w:rsid w:val="00830271"/>
    <w:rsid w:val="0083101F"/>
    <w:rsid w:val="00861E57"/>
    <w:rsid w:val="00A553D9"/>
    <w:rsid w:val="00AE3212"/>
    <w:rsid w:val="00B120B7"/>
    <w:rsid w:val="00B22458"/>
    <w:rsid w:val="00BA39A1"/>
    <w:rsid w:val="00BD2E07"/>
    <w:rsid w:val="00BE690C"/>
    <w:rsid w:val="00C63BE8"/>
    <w:rsid w:val="00D737D5"/>
    <w:rsid w:val="00DF6F0A"/>
    <w:rsid w:val="00E514CE"/>
    <w:rsid w:val="00E72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FE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6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6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177</Words>
  <Characters>1009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Ю. Цуканова</dc:creator>
  <cp:keywords/>
  <dc:description/>
  <cp:lastModifiedBy>Пользователь</cp:lastModifiedBy>
  <cp:revision>7</cp:revision>
  <cp:lastPrinted>2021-10-12T16:10:00Z</cp:lastPrinted>
  <dcterms:created xsi:type="dcterms:W3CDTF">2021-12-08T05:43:00Z</dcterms:created>
  <dcterms:modified xsi:type="dcterms:W3CDTF">2023-09-28T07:07:00Z</dcterms:modified>
</cp:coreProperties>
</file>